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2D3" w:rsidRPr="00F14D7C" w:rsidRDefault="00C462D3">
      <w:pPr>
        <w:rPr>
          <w:lang w:val="en-US"/>
        </w:rPr>
      </w:pPr>
      <w:r w:rsidRPr="00F14D7C">
        <w:rPr>
          <w:lang w:val="en-US"/>
        </w:rPr>
        <w:t>Ministry of Transport</w:t>
      </w:r>
    </w:p>
    <w:p w:rsidR="00C462D3" w:rsidRPr="00F14D7C" w:rsidRDefault="00C462D3">
      <w:pPr>
        <w:rPr>
          <w:lang w:val="en-US"/>
        </w:rPr>
      </w:pPr>
      <w:r w:rsidRPr="00F14D7C">
        <w:rPr>
          <w:lang w:val="en-US"/>
        </w:rPr>
        <w:t>Nabrezi Ludvika Svobody 1222/12</w:t>
      </w:r>
    </w:p>
    <w:p w:rsidR="00C462D3" w:rsidRPr="007056CE" w:rsidRDefault="00C462D3">
      <w:pPr>
        <w:rPr>
          <w:lang w:val="pl-PL"/>
        </w:rPr>
      </w:pPr>
      <w:r>
        <w:rPr>
          <w:lang w:val="pl-PL"/>
        </w:rPr>
        <w:t>110 15 Prague 1</w:t>
      </w:r>
      <w:r w:rsidRPr="007056CE">
        <w:rPr>
          <w:lang w:val="pl-PL"/>
        </w:rPr>
        <w:t xml:space="preserve"> </w:t>
      </w:r>
    </w:p>
    <w:p w:rsidR="00C462D3" w:rsidRPr="00DB6DC7" w:rsidRDefault="00C462D3" w:rsidP="007056CE">
      <w:pPr>
        <w:rPr>
          <w:lang w:val="en-US"/>
        </w:rPr>
      </w:pPr>
      <w:smartTag w:uri="urn:schemas-microsoft-com:office:smarttags" w:element="place">
        <w:smartTag w:uri="urn:schemas-microsoft-com:office:smarttags" w:element="PlaceName">
          <w:r w:rsidRPr="00DB6DC7">
            <w:rPr>
              <w:lang w:val="en-US"/>
            </w:rPr>
            <w:t>Czech</w:t>
          </w:r>
        </w:smartTag>
        <w:r w:rsidRPr="00DB6DC7">
          <w:rPr>
            <w:lang w:val="en-US"/>
          </w:rPr>
          <w:t xml:space="preserve"> </w:t>
        </w:r>
        <w:smartTag w:uri="urn:schemas-microsoft-com:office:smarttags" w:element="PlaceType">
          <w:r w:rsidRPr="00DB6DC7">
            <w:rPr>
              <w:lang w:val="en-US"/>
            </w:rPr>
            <w:t>Republic</w:t>
          </w:r>
        </w:smartTag>
      </w:smartTag>
      <w:r w:rsidRPr="00DB6DC7">
        <w:rPr>
          <w:lang w:val="en-US"/>
        </w:rPr>
        <w:t xml:space="preserve">                  </w:t>
      </w:r>
    </w:p>
    <w:p w:rsidR="00C462D3" w:rsidRPr="00DB6DC7" w:rsidRDefault="00C462D3">
      <w:pPr>
        <w:rPr>
          <w:lang w:val="en-US"/>
        </w:rPr>
      </w:pPr>
      <w:r w:rsidRPr="00DB6DC7">
        <w:rPr>
          <w:lang w:val="en-US"/>
        </w:rPr>
        <w:t>Fax: (+420) 225 131 323, 225 131 032</w:t>
      </w:r>
    </w:p>
    <w:p w:rsidR="00C462D3" w:rsidRPr="00DB6DC7" w:rsidRDefault="00C462D3">
      <w:pPr>
        <w:rPr>
          <w:rStyle w:val="Hyperlink"/>
          <w:lang w:val="en-US"/>
        </w:rPr>
      </w:pPr>
      <w:r w:rsidRPr="00DB6DC7">
        <w:rPr>
          <w:lang w:val="en-US"/>
        </w:rPr>
        <w:t>E-mail: flights@mdcr.cz</w:t>
      </w:r>
    </w:p>
    <w:p w:rsidR="00C462D3" w:rsidRPr="00DB6DC7" w:rsidRDefault="00C462D3" w:rsidP="007056CE">
      <w:pPr>
        <w:rPr>
          <w:lang w:val="en-US"/>
        </w:rPr>
      </w:pPr>
      <w:r w:rsidRPr="00DB6DC7">
        <w:rPr>
          <w:lang w:val="en-US"/>
        </w:rPr>
        <w:t>SITA: PRGTOYA, PRGSP8X</w:t>
      </w:r>
    </w:p>
    <w:p w:rsidR="00C462D3" w:rsidRPr="00DB6DC7" w:rsidRDefault="00C462D3">
      <w:pPr>
        <w:rPr>
          <w:lang w:val="en-US"/>
        </w:rPr>
      </w:pPr>
      <w:r w:rsidRPr="00DB6DC7">
        <w:rPr>
          <w:lang w:val="en-US"/>
        </w:rPr>
        <w:t xml:space="preserve">                        </w:t>
      </w:r>
    </w:p>
    <w:p w:rsidR="00C462D3" w:rsidRPr="00DB6DC7" w:rsidRDefault="00C462D3" w:rsidP="00DC0975">
      <w:pPr>
        <w:jc w:val="center"/>
        <w:rPr>
          <w:b/>
          <w:lang w:val="en-US"/>
        </w:rPr>
      </w:pPr>
    </w:p>
    <w:p w:rsidR="00C462D3" w:rsidRPr="00DB6DC7" w:rsidRDefault="00C462D3" w:rsidP="00DC0975">
      <w:pPr>
        <w:jc w:val="center"/>
        <w:rPr>
          <w:b/>
          <w:lang w:val="en-US"/>
        </w:rPr>
      </w:pPr>
    </w:p>
    <w:p w:rsidR="00C462D3" w:rsidRPr="00DB6DC7" w:rsidRDefault="00C462D3" w:rsidP="00DC0975">
      <w:pPr>
        <w:jc w:val="center"/>
        <w:rPr>
          <w:b/>
          <w:lang w:val="en-US"/>
        </w:rPr>
      </w:pPr>
    </w:p>
    <w:p w:rsidR="00C462D3" w:rsidRPr="00F14D7C" w:rsidRDefault="00C462D3" w:rsidP="00DC0975">
      <w:pPr>
        <w:jc w:val="center"/>
        <w:rPr>
          <w:b/>
          <w:lang w:val="en-US"/>
        </w:rPr>
      </w:pPr>
      <w:r w:rsidRPr="00F14D7C">
        <w:rPr>
          <w:b/>
          <w:lang w:val="en-US"/>
        </w:rPr>
        <w:t>APPLICATION FOR PERMISSION TO OPERATE</w:t>
      </w:r>
    </w:p>
    <w:p w:rsidR="00C462D3" w:rsidRPr="00F14D7C" w:rsidRDefault="00C462D3" w:rsidP="00DC0975">
      <w:pPr>
        <w:jc w:val="center"/>
        <w:rPr>
          <w:b/>
          <w:lang w:val="en-US"/>
        </w:rPr>
      </w:pPr>
      <w:r w:rsidRPr="00F14D7C">
        <w:rPr>
          <w:b/>
          <w:lang w:val="en-US"/>
        </w:rPr>
        <w:t xml:space="preserve">NON-SCHEDULED COMMERCIAL FLIGHT(S) </w:t>
      </w:r>
      <w:r w:rsidRPr="00F14D7C">
        <w:rPr>
          <w:b/>
          <w:lang w:val="en-US"/>
        </w:rPr>
        <w:br/>
        <w:t xml:space="preserve">TO/FROM THE </w:t>
      </w:r>
      <w:smartTag w:uri="urn:schemas-microsoft-com:office:smarttags" w:element="country-region">
        <w:smartTag w:uri="urn:schemas-microsoft-com:office:smarttags" w:element="place">
          <w:r w:rsidRPr="00F14D7C">
            <w:rPr>
              <w:b/>
              <w:lang w:val="en-US"/>
            </w:rPr>
            <w:t>CZECH REPUBLIC</w:t>
          </w:r>
        </w:smartTag>
      </w:smartTag>
      <w:r>
        <w:rPr>
          <w:rStyle w:val="FootnoteReference"/>
          <w:b/>
          <w:lang w:val="en-US"/>
        </w:rPr>
        <w:footnoteReference w:id="1"/>
      </w:r>
    </w:p>
    <w:p w:rsidR="00C462D3" w:rsidRDefault="00C462D3" w:rsidP="00CE1223">
      <w:pPr>
        <w:pStyle w:val="ListParagraph"/>
        <w:ind w:left="0"/>
        <w:rPr>
          <w:b/>
          <w:lang w:val="en-US"/>
        </w:rPr>
      </w:pPr>
    </w:p>
    <w:p w:rsidR="00C462D3" w:rsidRDefault="00C462D3" w:rsidP="00CE1223">
      <w:pPr>
        <w:pStyle w:val="ListParagraph"/>
        <w:ind w:left="0"/>
        <w:rPr>
          <w:b/>
          <w:lang w:val="en-US"/>
        </w:rPr>
      </w:pPr>
    </w:p>
    <w:p w:rsidR="00C462D3" w:rsidRPr="00F14D7C" w:rsidRDefault="00C462D3" w:rsidP="00CE1223">
      <w:pPr>
        <w:pStyle w:val="ListParagraph"/>
        <w:ind w:left="0"/>
        <w:rPr>
          <w:b/>
          <w:lang w:val="en-US"/>
        </w:rPr>
      </w:pPr>
    </w:p>
    <w:p w:rsidR="00C462D3" w:rsidRPr="00F14D7C" w:rsidRDefault="00C462D3" w:rsidP="00804324">
      <w:pPr>
        <w:rPr>
          <w:b/>
          <w:lang w:val="en-US"/>
        </w:rPr>
      </w:pPr>
      <w:r w:rsidRPr="00F14D7C">
        <w:rPr>
          <w:b/>
          <w:lang w:val="en-US"/>
        </w:rPr>
        <w:t>A. AIR CARRIER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628"/>
        <w:gridCol w:w="2340"/>
        <w:gridCol w:w="2340"/>
        <w:gridCol w:w="2520"/>
      </w:tblGrid>
      <w:tr w:rsidR="00C462D3" w:rsidRPr="00F14D7C" w:rsidTr="00D70642">
        <w:tc>
          <w:tcPr>
            <w:tcW w:w="7308" w:type="dxa"/>
            <w:gridSpan w:val="3"/>
          </w:tcPr>
          <w:p w:rsidR="00C462D3" w:rsidRPr="001151F0" w:rsidRDefault="00C462D3" w:rsidP="00804324">
            <w:pPr>
              <w:rPr>
                <w:sz w:val="20"/>
                <w:szCs w:val="20"/>
                <w:lang w:val="en-US"/>
              </w:rPr>
            </w:pPr>
            <w:r w:rsidRPr="00F14D7C">
              <w:rPr>
                <w:b/>
                <w:sz w:val="20"/>
                <w:szCs w:val="20"/>
                <w:lang w:val="en-US"/>
              </w:rPr>
              <w:t>Name:</w:t>
            </w:r>
          </w:p>
          <w:p w:rsidR="00C462D3" w:rsidRPr="00592CB4" w:rsidRDefault="00C462D3" w:rsidP="00804324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520" w:type="dxa"/>
          </w:tcPr>
          <w:p w:rsidR="00C462D3" w:rsidRPr="001151F0" w:rsidRDefault="00C462D3" w:rsidP="00804324">
            <w:pPr>
              <w:rPr>
                <w:sz w:val="20"/>
                <w:szCs w:val="20"/>
                <w:lang w:val="en-US"/>
              </w:rPr>
            </w:pPr>
            <w:r w:rsidRPr="00F14D7C">
              <w:rPr>
                <w:b/>
                <w:sz w:val="20"/>
                <w:szCs w:val="20"/>
                <w:lang w:val="en-US"/>
              </w:rPr>
              <w:t>ICAO code:</w:t>
            </w:r>
          </w:p>
          <w:p w:rsidR="00C462D3" w:rsidRPr="00592CB4" w:rsidRDefault="00C462D3" w:rsidP="00804324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C462D3" w:rsidRPr="00F14D7C" w:rsidTr="00CE1223">
        <w:tc>
          <w:tcPr>
            <w:tcW w:w="9828" w:type="dxa"/>
            <w:gridSpan w:val="4"/>
          </w:tcPr>
          <w:p w:rsidR="00C462D3" w:rsidRPr="001151F0" w:rsidRDefault="00C462D3" w:rsidP="00804324">
            <w:pPr>
              <w:rPr>
                <w:sz w:val="20"/>
                <w:szCs w:val="20"/>
                <w:lang w:val="en-US"/>
              </w:rPr>
            </w:pPr>
            <w:r w:rsidRPr="00F14D7C">
              <w:rPr>
                <w:b/>
                <w:sz w:val="20"/>
                <w:szCs w:val="20"/>
                <w:lang w:val="en-US"/>
              </w:rPr>
              <w:t>Address:</w:t>
            </w:r>
          </w:p>
          <w:p w:rsidR="00C462D3" w:rsidRPr="00592CB4" w:rsidRDefault="00C462D3" w:rsidP="00804324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C462D3" w:rsidRPr="00F14D7C" w:rsidTr="00CE1223">
        <w:tc>
          <w:tcPr>
            <w:tcW w:w="9828" w:type="dxa"/>
            <w:gridSpan w:val="4"/>
          </w:tcPr>
          <w:p w:rsidR="00C462D3" w:rsidRPr="001151F0" w:rsidRDefault="00C462D3" w:rsidP="00804324">
            <w:pPr>
              <w:rPr>
                <w:sz w:val="20"/>
                <w:szCs w:val="20"/>
                <w:lang w:val="en-US"/>
              </w:rPr>
            </w:pPr>
            <w:r w:rsidRPr="00F14D7C">
              <w:rPr>
                <w:b/>
                <w:sz w:val="20"/>
                <w:szCs w:val="20"/>
                <w:lang w:val="en-US"/>
              </w:rPr>
              <w:t>Nationality:</w:t>
            </w:r>
          </w:p>
          <w:p w:rsidR="00C462D3" w:rsidRPr="00592CB4" w:rsidRDefault="00C462D3" w:rsidP="00804324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C462D3" w:rsidRPr="00F14D7C" w:rsidTr="00D70642">
        <w:tc>
          <w:tcPr>
            <w:tcW w:w="2628" w:type="dxa"/>
          </w:tcPr>
          <w:p w:rsidR="00C462D3" w:rsidRPr="001151F0" w:rsidRDefault="00C462D3" w:rsidP="00804324">
            <w:pPr>
              <w:rPr>
                <w:sz w:val="20"/>
                <w:szCs w:val="20"/>
                <w:lang w:val="en-US"/>
              </w:rPr>
            </w:pPr>
            <w:r w:rsidRPr="00F14D7C">
              <w:rPr>
                <w:b/>
                <w:sz w:val="20"/>
                <w:szCs w:val="20"/>
                <w:lang w:val="en-US"/>
              </w:rPr>
              <w:t>Phone:</w:t>
            </w:r>
          </w:p>
          <w:p w:rsidR="00C462D3" w:rsidRPr="00592CB4" w:rsidRDefault="00C462D3" w:rsidP="00804324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340" w:type="dxa"/>
          </w:tcPr>
          <w:p w:rsidR="00C462D3" w:rsidRPr="001151F0" w:rsidRDefault="00C462D3" w:rsidP="00804324">
            <w:pPr>
              <w:rPr>
                <w:sz w:val="20"/>
                <w:szCs w:val="20"/>
                <w:lang w:val="en-US"/>
              </w:rPr>
            </w:pPr>
            <w:r w:rsidRPr="00F14D7C">
              <w:rPr>
                <w:b/>
                <w:sz w:val="20"/>
                <w:szCs w:val="20"/>
                <w:lang w:val="en-US"/>
              </w:rPr>
              <w:t>Fax:</w:t>
            </w:r>
          </w:p>
          <w:p w:rsidR="00C462D3" w:rsidRPr="00592CB4" w:rsidRDefault="00C462D3" w:rsidP="00804324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340" w:type="dxa"/>
          </w:tcPr>
          <w:p w:rsidR="00C462D3" w:rsidRPr="001151F0" w:rsidRDefault="00C462D3" w:rsidP="00804324">
            <w:pPr>
              <w:rPr>
                <w:sz w:val="20"/>
                <w:szCs w:val="20"/>
                <w:lang w:val="en-US"/>
              </w:rPr>
            </w:pPr>
            <w:r w:rsidRPr="00F14D7C">
              <w:rPr>
                <w:b/>
                <w:sz w:val="20"/>
                <w:szCs w:val="20"/>
                <w:lang w:val="en-US"/>
              </w:rPr>
              <w:t>E-mail:</w:t>
            </w:r>
          </w:p>
          <w:p w:rsidR="00C462D3" w:rsidRPr="00592CB4" w:rsidRDefault="00C462D3" w:rsidP="00804324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520" w:type="dxa"/>
          </w:tcPr>
          <w:p w:rsidR="00C462D3" w:rsidRPr="001151F0" w:rsidRDefault="00C462D3" w:rsidP="00804324">
            <w:pPr>
              <w:rPr>
                <w:sz w:val="20"/>
                <w:szCs w:val="20"/>
                <w:lang w:val="en-US"/>
              </w:rPr>
            </w:pPr>
            <w:r w:rsidRPr="00F14D7C">
              <w:rPr>
                <w:b/>
                <w:sz w:val="20"/>
                <w:szCs w:val="20"/>
                <w:lang w:val="en-US"/>
              </w:rPr>
              <w:t>SITA:</w:t>
            </w:r>
          </w:p>
          <w:p w:rsidR="00C462D3" w:rsidRPr="00592CB4" w:rsidRDefault="00C462D3" w:rsidP="00804324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C462D3" w:rsidRPr="00F14D7C" w:rsidTr="00CE1223">
        <w:tc>
          <w:tcPr>
            <w:tcW w:w="9828" w:type="dxa"/>
            <w:gridSpan w:val="4"/>
          </w:tcPr>
          <w:p w:rsidR="00C462D3" w:rsidRPr="001151F0" w:rsidRDefault="00C462D3" w:rsidP="00804324">
            <w:pPr>
              <w:rPr>
                <w:sz w:val="20"/>
                <w:szCs w:val="20"/>
                <w:lang w:val="en-US"/>
              </w:rPr>
            </w:pPr>
            <w:r w:rsidRPr="00F14D7C">
              <w:rPr>
                <w:b/>
                <w:sz w:val="20"/>
                <w:szCs w:val="20"/>
                <w:lang w:val="en-US"/>
              </w:rPr>
              <w:t>Contact person:</w:t>
            </w:r>
          </w:p>
          <w:p w:rsidR="00C462D3" w:rsidRPr="00592CB4" w:rsidRDefault="00C462D3" w:rsidP="00804324">
            <w:pPr>
              <w:rPr>
                <w:b/>
                <w:sz w:val="20"/>
                <w:szCs w:val="20"/>
                <w:lang w:val="en-US"/>
              </w:rPr>
            </w:pPr>
          </w:p>
        </w:tc>
      </w:tr>
    </w:tbl>
    <w:p w:rsidR="00C462D3" w:rsidRPr="00F14D7C" w:rsidRDefault="00C462D3" w:rsidP="00804324">
      <w:pPr>
        <w:rPr>
          <w:b/>
          <w:lang w:val="en-US"/>
        </w:rPr>
      </w:pPr>
    </w:p>
    <w:p w:rsidR="00C462D3" w:rsidRPr="00F14D7C" w:rsidRDefault="00C462D3" w:rsidP="00DC0975">
      <w:pPr>
        <w:jc w:val="both"/>
        <w:rPr>
          <w:b/>
          <w:lang w:val="en-US"/>
        </w:rPr>
      </w:pPr>
    </w:p>
    <w:p w:rsidR="00C462D3" w:rsidRPr="00F14D7C" w:rsidRDefault="00C462D3" w:rsidP="00DC0975">
      <w:pPr>
        <w:jc w:val="both"/>
        <w:rPr>
          <w:b/>
          <w:lang w:val="en-US"/>
        </w:rPr>
      </w:pPr>
      <w:r w:rsidRPr="00F14D7C">
        <w:rPr>
          <w:b/>
          <w:lang w:val="en-US"/>
        </w:rPr>
        <w:t>B.  FLIGHT INFORMATION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701"/>
        <w:gridCol w:w="1418"/>
        <w:gridCol w:w="1976"/>
        <w:gridCol w:w="4706"/>
      </w:tblGrid>
      <w:tr w:rsidR="00C462D3" w:rsidRPr="00F14D7C" w:rsidTr="00D70642">
        <w:tc>
          <w:tcPr>
            <w:tcW w:w="1701" w:type="dxa"/>
          </w:tcPr>
          <w:p w:rsidR="00C462D3" w:rsidRPr="00F14D7C" w:rsidRDefault="00C462D3" w:rsidP="007056CE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Date/</w:t>
            </w:r>
            <w:r w:rsidRPr="00F14D7C">
              <w:rPr>
                <w:b/>
                <w:sz w:val="20"/>
                <w:szCs w:val="20"/>
                <w:lang w:val="en-US"/>
              </w:rPr>
              <w:t>Period of operation</w:t>
            </w:r>
          </w:p>
        </w:tc>
        <w:tc>
          <w:tcPr>
            <w:tcW w:w="1418" w:type="dxa"/>
          </w:tcPr>
          <w:p w:rsidR="00C462D3" w:rsidRPr="00F14D7C" w:rsidRDefault="00C462D3" w:rsidP="007056CE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Flight number</w:t>
            </w:r>
          </w:p>
        </w:tc>
        <w:tc>
          <w:tcPr>
            <w:tcW w:w="1976" w:type="dxa"/>
          </w:tcPr>
          <w:p w:rsidR="00C462D3" w:rsidRPr="00F14D7C" w:rsidRDefault="00C462D3" w:rsidP="007056CE">
            <w:pPr>
              <w:rPr>
                <w:b/>
                <w:sz w:val="20"/>
                <w:szCs w:val="20"/>
                <w:lang w:val="en-US"/>
              </w:rPr>
            </w:pPr>
            <w:r w:rsidRPr="00F14D7C">
              <w:rPr>
                <w:b/>
                <w:sz w:val="20"/>
                <w:szCs w:val="20"/>
                <w:lang w:val="en-US"/>
              </w:rPr>
              <w:t>Type of a/c, registration and seat capacity</w:t>
            </w:r>
          </w:p>
        </w:tc>
        <w:tc>
          <w:tcPr>
            <w:tcW w:w="4706" w:type="dxa"/>
          </w:tcPr>
          <w:p w:rsidR="00C462D3" w:rsidRPr="00F14D7C" w:rsidRDefault="00C462D3" w:rsidP="007056CE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Complete rout</w:t>
            </w:r>
            <w:r w:rsidRPr="00F14D7C">
              <w:rPr>
                <w:b/>
                <w:sz w:val="20"/>
                <w:szCs w:val="20"/>
                <w:lang w:val="en-US"/>
              </w:rPr>
              <w:t>ing (point of origin, intermediate point</w:t>
            </w:r>
            <w:r>
              <w:rPr>
                <w:b/>
                <w:sz w:val="20"/>
                <w:szCs w:val="20"/>
                <w:lang w:val="en-US"/>
              </w:rPr>
              <w:t>(s)</w:t>
            </w:r>
            <w:r w:rsidRPr="00F14D7C">
              <w:rPr>
                <w:b/>
                <w:sz w:val="20"/>
                <w:szCs w:val="20"/>
                <w:lang w:val="en-US"/>
              </w:rPr>
              <w:t>, point of destination and beyond point</w:t>
            </w:r>
            <w:r>
              <w:rPr>
                <w:b/>
                <w:sz w:val="20"/>
                <w:szCs w:val="20"/>
                <w:lang w:val="en-US"/>
              </w:rPr>
              <w:t>(s)</w:t>
            </w:r>
            <w:r w:rsidRPr="00F14D7C">
              <w:rPr>
                <w:b/>
                <w:sz w:val="20"/>
                <w:szCs w:val="20"/>
                <w:lang w:val="en-US"/>
              </w:rPr>
              <w:t xml:space="preserve"> incl. ETA/ETD and requested traffic rights)</w:t>
            </w:r>
          </w:p>
        </w:tc>
      </w:tr>
      <w:tr w:rsidR="00C462D3" w:rsidRPr="00F14D7C" w:rsidTr="00D70642">
        <w:tc>
          <w:tcPr>
            <w:tcW w:w="1701" w:type="dxa"/>
          </w:tcPr>
          <w:p w:rsidR="00C462D3" w:rsidRPr="00592CB4" w:rsidRDefault="00C462D3" w:rsidP="00C52E99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</w:tcPr>
          <w:p w:rsidR="00C462D3" w:rsidRPr="00592CB4" w:rsidRDefault="00C462D3" w:rsidP="00C52E99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976" w:type="dxa"/>
          </w:tcPr>
          <w:p w:rsidR="00C462D3" w:rsidRPr="00592CB4" w:rsidRDefault="00C462D3" w:rsidP="00C52E99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706" w:type="dxa"/>
          </w:tcPr>
          <w:p w:rsidR="00C462D3" w:rsidRPr="00592CB4" w:rsidRDefault="00C462D3" w:rsidP="00C52E99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C462D3" w:rsidRPr="00F14D7C" w:rsidTr="00D70642">
        <w:tc>
          <w:tcPr>
            <w:tcW w:w="1701" w:type="dxa"/>
          </w:tcPr>
          <w:p w:rsidR="00C462D3" w:rsidRPr="00592CB4" w:rsidRDefault="00C462D3" w:rsidP="00C52E99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</w:tcPr>
          <w:p w:rsidR="00C462D3" w:rsidRPr="00592CB4" w:rsidRDefault="00C462D3" w:rsidP="00C52E99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976" w:type="dxa"/>
          </w:tcPr>
          <w:p w:rsidR="00C462D3" w:rsidRPr="00592CB4" w:rsidRDefault="00C462D3" w:rsidP="00C52E99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706" w:type="dxa"/>
          </w:tcPr>
          <w:p w:rsidR="00C462D3" w:rsidRPr="00592CB4" w:rsidRDefault="00C462D3" w:rsidP="00C52E99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C462D3" w:rsidRPr="00F14D7C" w:rsidTr="00D70642">
        <w:tc>
          <w:tcPr>
            <w:tcW w:w="1701" w:type="dxa"/>
          </w:tcPr>
          <w:p w:rsidR="00C462D3" w:rsidRPr="00592CB4" w:rsidRDefault="00C462D3" w:rsidP="00C52E99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</w:tcPr>
          <w:p w:rsidR="00C462D3" w:rsidRPr="00592CB4" w:rsidRDefault="00C462D3" w:rsidP="00C52E99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976" w:type="dxa"/>
          </w:tcPr>
          <w:p w:rsidR="00C462D3" w:rsidRPr="00592CB4" w:rsidRDefault="00C462D3" w:rsidP="00C52E99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706" w:type="dxa"/>
          </w:tcPr>
          <w:p w:rsidR="00C462D3" w:rsidRPr="00592CB4" w:rsidRDefault="00C462D3" w:rsidP="00C52E99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C462D3" w:rsidRPr="00F14D7C" w:rsidTr="00D70642">
        <w:tc>
          <w:tcPr>
            <w:tcW w:w="1701" w:type="dxa"/>
          </w:tcPr>
          <w:p w:rsidR="00C462D3" w:rsidRPr="00592CB4" w:rsidRDefault="00C462D3" w:rsidP="00C52E99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</w:tcPr>
          <w:p w:rsidR="00C462D3" w:rsidRPr="00592CB4" w:rsidRDefault="00C462D3" w:rsidP="00C52E99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976" w:type="dxa"/>
          </w:tcPr>
          <w:p w:rsidR="00C462D3" w:rsidRPr="00592CB4" w:rsidRDefault="00C462D3" w:rsidP="00C52E99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706" w:type="dxa"/>
          </w:tcPr>
          <w:p w:rsidR="00C462D3" w:rsidRPr="00592CB4" w:rsidRDefault="00C462D3" w:rsidP="00C52E99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C462D3" w:rsidRPr="00F14D7C" w:rsidTr="00D70642">
        <w:tc>
          <w:tcPr>
            <w:tcW w:w="1701" w:type="dxa"/>
          </w:tcPr>
          <w:p w:rsidR="00C462D3" w:rsidRPr="00592CB4" w:rsidRDefault="00C462D3" w:rsidP="00C52E99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</w:tcPr>
          <w:p w:rsidR="00C462D3" w:rsidRPr="00592CB4" w:rsidRDefault="00C462D3" w:rsidP="00C52E99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976" w:type="dxa"/>
          </w:tcPr>
          <w:p w:rsidR="00C462D3" w:rsidRPr="00592CB4" w:rsidRDefault="00C462D3" w:rsidP="00C52E99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706" w:type="dxa"/>
          </w:tcPr>
          <w:p w:rsidR="00C462D3" w:rsidRPr="00592CB4" w:rsidRDefault="00C462D3" w:rsidP="00C52E99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C462D3" w:rsidRPr="00F14D7C" w:rsidTr="00D70642">
        <w:tc>
          <w:tcPr>
            <w:tcW w:w="1701" w:type="dxa"/>
          </w:tcPr>
          <w:p w:rsidR="00C462D3" w:rsidRPr="00592CB4" w:rsidRDefault="00C462D3" w:rsidP="00C52E99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</w:tcPr>
          <w:p w:rsidR="00C462D3" w:rsidRPr="00592CB4" w:rsidRDefault="00C462D3" w:rsidP="00C52E99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976" w:type="dxa"/>
          </w:tcPr>
          <w:p w:rsidR="00C462D3" w:rsidRPr="00592CB4" w:rsidRDefault="00C462D3" w:rsidP="00C52E99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706" w:type="dxa"/>
          </w:tcPr>
          <w:p w:rsidR="00C462D3" w:rsidRPr="00592CB4" w:rsidRDefault="00C462D3" w:rsidP="00C52E99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C462D3" w:rsidRPr="00F14D7C" w:rsidTr="00D70642">
        <w:tc>
          <w:tcPr>
            <w:tcW w:w="1701" w:type="dxa"/>
          </w:tcPr>
          <w:p w:rsidR="00C462D3" w:rsidRPr="00592CB4" w:rsidRDefault="00C462D3" w:rsidP="00C52E99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</w:tcPr>
          <w:p w:rsidR="00C462D3" w:rsidRPr="00592CB4" w:rsidRDefault="00C462D3" w:rsidP="00C52E99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976" w:type="dxa"/>
          </w:tcPr>
          <w:p w:rsidR="00C462D3" w:rsidRPr="00592CB4" w:rsidRDefault="00C462D3" w:rsidP="00C52E99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706" w:type="dxa"/>
          </w:tcPr>
          <w:p w:rsidR="00C462D3" w:rsidRPr="00592CB4" w:rsidRDefault="00C462D3" w:rsidP="00C52E99">
            <w:pPr>
              <w:rPr>
                <w:b/>
                <w:sz w:val="20"/>
                <w:szCs w:val="20"/>
                <w:lang w:val="en-US"/>
              </w:rPr>
            </w:pPr>
          </w:p>
        </w:tc>
      </w:tr>
    </w:tbl>
    <w:p w:rsidR="00C462D3" w:rsidRPr="00F14D7C" w:rsidRDefault="00C462D3" w:rsidP="00DC0975">
      <w:pPr>
        <w:jc w:val="both"/>
        <w:rPr>
          <w:b/>
          <w:lang w:val="en-US"/>
        </w:rPr>
      </w:pPr>
    </w:p>
    <w:p w:rsidR="00C462D3" w:rsidRDefault="00C462D3" w:rsidP="00DC0975">
      <w:pPr>
        <w:jc w:val="both"/>
        <w:rPr>
          <w:b/>
          <w:lang w:val="en-US"/>
        </w:rPr>
      </w:pPr>
    </w:p>
    <w:p w:rsidR="00C462D3" w:rsidRPr="00F14D7C" w:rsidRDefault="00C462D3" w:rsidP="00A91898">
      <w:pPr>
        <w:jc w:val="both"/>
        <w:rPr>
          <w:b/>
          <w:lang w:val="en-US"/>
        </w:rPr>
      </w:pPr>
      <w:r w:rsidRPr="00F14D7C">
        <w:rPr>
          <w:b/>
          <w:lang w:val="en-US"/>
        </w:rPr>
        <w:t>C</w:t>
      </w:r>
      <w:r>
        <w:rPr>
          <w:b/>
          <w:lang w:val="en-US"/>
        </w:rPr>
        <w:t>.</w:t>
      </w:r>
      <w:r w:rsidRPr="00F14D7C">
        <w:rPr>
          <w:b/>
          <w:lang w:val="en-US"/>
        </w:rPr>
        <w:t xml:space="preserve"> 1 PASSENGER FLIGHT</w:t>
      </w:r>
      <w:r>
        <w:rPr>
          <w:b/>
          <w:lang w:val="en-US"/>
        </w:rPr>
        <w:t>(</w:t>
      </w:r>
      <w:r w:rsidRPr="00F14D7C">
        <w:rPr>
          <w:b/>
          <w:lang w:val="en-US"/>
        </w:rPr>
        <w:t>S</w:t>
      </w:r>
      <w:r>
        <w:rPr>
          <w:b/>
          <w:lang w:val="en-US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28"/>
      </w:tblGrid>
      <w:tr w:rsidR="00C462D3" w:rsidRPr="00F14D7C" w:rsidTr="00CE1223">
        <w:tc>
          <w:tcPr>
            <w:tcW w:w="9828" w:type="dxa"/>
          </w:tcPr>
          <w:p w:rsidR="00C462D3" w:rsidRPr="00320076" w:rsidRDefault="00C462D3" w:rsidP="00BE32C6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Purpose of f</w:t>
            </w:r>
            <w:r w:rsidRPr="00F14D7C">
              <w:rPr>
                <w:b/>
                <w:sz w:val="20"/>
                <w:szCs w:val="20"/>
                <w:lang w:val="en-US"/>
              </w:rPr>
              <w:t>light</w:t>
            </w:r>
            <w:r>
              <w:rPr>
                <w:b/>
                <w:sz w:val="20"/>
                <w:szCs w:val="20"/>
                <w:lang w:val="en-US"/>
              </w:rPr>
              <w:t>(s)/ Type of c</w:t>
            </w:r>
            <w:r w:rsidRPr="00F14D7C">
              <w:rPr>
                <w:b/>
                <w:sz w:val="20"/>
                <w:szCs w:val="20"/>
                <w:lang w:val="en-US"/>
              </w:rPr>
              <w:t>harter:</w:t>
            </w:r>
          </w:p>
          <w:p w:rsidR="00C462D3" w:rsidRPr="00592CB4" w:rsidRDefault="00C462D3" w:rsidP="00BE32C6">
            <w:pPr>
              <w:jc w:val="both"/>
              <w:rPr>
                <w:b/>
                <w:sz w:val="20"/>
                <w:szCs w:val="20"/>
                <w:lang w:val="en-US"/>
              </w:rPr>
            </w:pPr>
          </w:p>
        </w:tc>
      </w:tr>
      <w:tr w:rsidR="00C462D3" w:rsidRPr="00F14D7C" w:rsidTr="00CE1223">
        <w:tc>
          <w:tcPr>
            <w:tcW w:w="9828" w:type="dxa"/>
          </w:tcPr>
          <w:p w:rsidR="00C462D3" w:rsidRPr="00AB0B44" w:rsidRDefault="00C462D3" w:rsidP="00BE32C6">
            <w:pPr>
              <w:jc w:val="both"/>
              <w:rPr>
                <w:sz w:val="20"/>
                <w:szCs w:val="20"/>
                <w:lang w:val="en-US"/>
              </w:rPr>
            </w:pPr>
            <w:r w:rsidRPr="00F14D7C">
              <w:rPr>
                <w:b/>
                <w:sz w:val="20"/>
                <w:szCs w:val="20"/>
                <w:lang w:val="en-US"/>
              </w:rPr>
              <w:t>Number of passengers:</w:t>
            </w:r>
          </w:p>
          <w:p w:rsidR="00C462D3" w:rsidRPr="00592CB4" w:rsidRDefault="00C462D3" w:rsidP="00BE32C6">
            <w:pPr>
              <w:jc w:val="both"/>
              <w:rPr>
                <w:b/>
                <w:sz w:val="20"/>
                <w:szCs w:val="20"/>
                <w:lang w:val="en-US"/>
              </w:rPr>
            </w:pPr>
          </w:p>
        </w:tc>
      </w:tr>
      <w:tr w:rsidR="00C462D3" w:rsidRPr="00F14D7C" w:rsidTr="00CE1223">
        <w:tc>
          <w:tcPr>
            <w:tcW w:w="9828" w:type="dxa"/>
          </w:tcPr>
          <w:p w:rsidR="00C462D3" w:rsidRPr="00AB0B44" w:rsidRDefault="00C462D3" w:rsidP="00BE32C6">
            <w:pPr>
              <w:jc w:val="both"/>
              <w:rPr>
                <w:sz w:val="20"/>
                <w:szCs w:val="20"/>
                <w:lang w:val="en-US"/>
              </w:rPr>
            </w:pPr>
            <w:r w:rsidRPr="00F14D7C">
              <w:rPr>
                <w:b/>
                <w:sz w:val="20"/>
                <w:szCs w:val="20"/>
                <w:lang w:val="en-US"/>
              </w:rPr>
              <w:t>Name and address of charterer:</w:t>
            </w:r>
          </w:p>
          <w:p w:rsidR="00C462D3" w:rsidRPr="00592CB4" w:rsidRDefault="00C462D3" w:rsidP="00BE32C6">
            <w:pPr>
              <w:jc w:val="both"/>
              <w:rPr>
                <w:b/>
                <w:sz w:val="20"/>
                <w:szCs w:val="20"/>
                <w:lang w:val="en-US"/>
              </w:rPr>
            </w:pPr>
          </w:p>
        </w:tc>
      </w:tr>
    </w:tbl>
    <w:p w:rsidR="00C462D3" w:rsidRPr="00F14D7C" w:rsidRDefault="00C462D3" w:rsidP="00A91898">
      <w:pPr>
        <w:jc w:val="both"/>
        <w:rPr>
          <w:b/>
          <w:lang w:val="en-US"/>
        </w:rPr>
      </w:pPr>
    </w:p>
    <w:p w:rsidR="00C462D3" w:rsidRPr="00F14D7C" w:rsidRDefault="00C462D3" w:rsidP="00A91898">
      <w:pPr>
        <w:jc w:val="both"/>
        <w:rPr>
          <w:b/>
          <w:lang w:val="en-US"/>
        </w:rPr>
      </w:pPr>
    </w:p>
    <w:p w:rsidR="00C462D3" w:rsidRPr="00F14D7C" w:rsidRDefault="00C462D3" w:rsidP="00A91898">
      <w:pPr>
        <w:jc w:val="both"/>
        <w:rPr>
          <w:b/>
          <w:lang w:val="en-US"/>
        </w:rPr>
      </w:pPr>
      <w:r w:rsidRPr="00F14D7C">
        <w:rPr>
          <w:b/>
          <w:lang w:val="en-US"/>
        </w:rPr>
        <w:t>C</w:t>
      </w:r>
      <w:r>
        <w:rPr>
          <w:b/>
          <w:lang w:val="en-US"/>
        </w:rPr>
        <w:t>. 2</w:t>
      </w:r>
      <w:r w:rsidRPr="00F14D7C">
        <w:rPr>
          <w:b/>
          <w:lang w:val="en-US"/>
        </w:rPr>
        <w:t xml:space="preserve"> CARGO FLIGHT</w:t>
      </w:r>
      <w:r>
        <w:rPr>
          <w:b/>
          <w:lang w:val="en-US"/>
        </w:rPr>
        <w:t>(</w:t>
      </w:r>
      <w:r w:rsidRPr="00F14D7C">
        <w:rPr>
          <w:b/>
          <w:lang w:val="en-US"/>
        </w:rPr>
        <w:t>S</w:t>
      </w:r>
      <w:r>
        <w:rPr>
          <w:b/>
          <w:lang w:val="en-US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28"/>
        <w:gridCol w:w="9000"/>
      </w:tblGrid>
      <w:tr w:rsidR="00C462D3" w:rsidRPr="00F14D7C" w:rsidTr="00D70642">
        <w:tc>
          <w:tcPr>
            <w:tcW w:w="9828" w:type="dxa"/>
            <w:gridSpan w:val="2"/>
          </w:tcPr>
          <w:p w:rsidR="00C462D3" w:rsidRPr="00592CB4" w:rsidRDefault="00C462D3" w:rsidP="00BE32C6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Purpose of f</w:t>
            </w:r>
            <w:r w:rsidRPr="00F14D7C">
              <w:rPr>
                <w:b/>
                <w:sz w:val="20"/>
                <w:szCs w:val="20"/>
                <w:lang w:val="en-US"/>
              </w:rPr>
              <w:t>light</w:t>
            </w:r>
            <w:r>
              <w:rPr>
                <w:b/>
                <w:sz w:val="20"/>
                <w:szCs w:val="20"/>
                <w:lang w:val="en-US"/>
              </w:rPr>
              <w:t>(s)</w:t>
            </w:r>
            <w:r w:rsidRPr="00F14D7C">
              <w:rPr>
                <w:b/>
                <w:sz w:val="20"/>
                <w:szCs w:val="20"/>
                <w:lang w:val="en-US"/>
              </w:rPr>
              <w:t>:</w:t>
            </w:r>
          </w:p>
          <w:p w:rsidR="00C462D3" w:rsidRPr="00320076" w:rsidRDefault="00C462D3" w:rsidP="00BE32C6">
            <w:pPr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C462D3" w:rsidRPr="00F14D7C" w:rsidTr="009B5FB1">
        <w:tc>
          <w:tcPr>
            <w:tcW w:w="9828" w:type="dxa"/>
            <w:gridSpan w:val="2"/>
          </w:tcPr>
          <w:p w:rsidR="00C462D3" w:rsidRPr="00592CB4" w:rsidRDefault="00C462D3" w:rsidP="00BE32C6">
            <w:pPr>
              <w:jc w:val="both"/>
              <w:rPr>
                <w:sz w:val="20"/>
                <w:szCs w:val="20"/>
                <w:lang w:val="en-US"/>
              </w:rPr>
            </w:pPr>
            <w:r w:rsidRPr="00F14D7C">
              <w:rPr>
                <w:b/>
                <w:sz w:val="20"/>
                <w:szCs w:val="20"/>
                <w:lang w:val="en-US"/>
              </w:rPr>
              <w:t>Nature of cargo:</w:t>
            </w:r>
          </w:p>
          <w:p w:rsidR="00C462D3" w:rsidRPr="00320076" w:rsidRDefault="00C462D3" w:rsidP="00BE32C6">
            <w:pPr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C462D3" w:rsidRPr="00F14D7C" w:rsidTr="00CB0476">
        <w:tc>
          <w:tcPr>
            <w:tcW w:w="9828" w:type="dxa"/>
            <w:gridSpan w:val="2"/>
          </w:tcPr>
          <w:p w:rsidR="00C462D3" w:rsidRPr="00592CB4" w:rsidRDefault="00C462D3" w:rsidP="00BE32C6">
            <w:pPr>
              <w:jc w:val="both"/>
              <w:rPr>
                <w:i/>
                <w:sz w:val="20"/>
                <w:szCs w:val="20"/>
                <w:lang w:val="en-US"/>
              </w:rPr>
            </w:pPr>
            <w:r w:rsidRPr="00F14D7C">
              <w:rPr>
                <w:b/>
                <w:sz w:val="20"/>
                <w:szCs w:val="20"/>
                <w:lang w:val="en-US"/>
              </w:rPr>
              <w:t>Total weight of cargo:</w:t>
            </w:r>
          </w:p>
          <w:p w:rsidR="00C462D3" w:rsidRPr="00320076" w:rsidRDefault="00C462D3" w:rsidP="00BE32C6">
            <w:pPr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C462D3" w:rsidRPr="00F14D7C" w:rsidTr="00CB0476">
        <w:trPr>
          <w:trHeight w:val="321"/>
        </w:trPr>
        <w:tc>
          <w:tcPr>
            <w:tcW w:w="9828" w:type="dxa"/>
            <w:gridSpan w:val="2"/>
            <w:tcBorders>
              <w:bottom w:val="nil"/>
            </w:tcBorders>
          </w:tcPr>
          <w:p w:rsidR="00C462D3" w:rsidRPr="00CB0476" w:rsidRDefault="00C462D3" w:rsidP="00CB0476">
            <w:pPr>
              <w:jc w:val="both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Dangerous goods</w:t>
            </w:r>
          </w:p>
        </w:tc>
      </w:tr>
      <w:tr w:rsidR="00C462D3" w:rsidRPr="00F14D7C" w:rsidTr="00BD2EF6">
        <w:trPr>
          <w:trHeight w:val="321"/>
        </w:trPr>
        <w:tc>
          <w:tcPr>
            <w:tcW w:w="828" w:type="dxa"/>
            <w:vMerge w:val="restart"/>
            <w:tcBorders>
              <w:top w:val="nil"/>
              <w:right w:val="nil"/>
            </w:tcBorders>
          </w:tcPr>
          <w:p w:rsidR="00C462D3" w:rsidRDefault="00C462D3" w:rsidP="00BE32C6">
            <w:pPr>
              <w:jc w:val="both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000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C462D3" w:rsidRPr="00592CB4" w:rsidRDefault="00C462D3" w:rsidP="00D46DE3">
            <w:pPr>
              <w:rPr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UN number and c</w:t>
            </w:r>
            <w:r w:rsidRPr="0064281D">
              <w:rPr>
                <w:b/>
                <w:sz w:val="20"/>
                <w:szCs w:val="20"/>
                <w:lang w:val="en-US"/>
              </w:rPr>
              <w:t>lass</w:t>
            </w:r>
            <w:r>
              <w:rPr>
                <w:b/>
                <w:sz w:val="20"/>
                <w:szCs w:val="20"/>
                <w:lang w:val="en-US"/>
              </w:rPr>
              <w:t>:</w:t>
            </w:r>
          </w:p>
        </w:tc>
      </w:tr>
      <w:tr w:rsidR="00C462D3" w:rsidRPr="00F14D7C" w:rsidTr="00BD2EF6">
        <w:trPr>
          <w:trHeight w:val="321"/>
        </w:trPr>
        <w:tc>
          <w:tcPr>
            <w:tcW w:w="828" w:type="dxa"/>
            <w:vMerge/>
            <w:tcBorders>
              <w:right w:val="nil"/>
            </w:tcBorders>
          </w:tcPr>
          <w:p w:rsidR="00C462D3" w:rsidRDefault="00C462D3" w:rsidP="00BE32C6">
            <w:pPr>
              <w:jc w:val="both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000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C462D3" w:rsidRPr="00D46DE3" w:rsidRDefault="00C462D3" w:rsidP="00CB0476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Proper shipping n</w:t>
            </w:r>
            <w:r w:rsidRPr="0064281D">
              <w:rPr>
                <w:b/>
                <w:sz w:val="20"/>
                <w:szCs w:val="20"/>
                <w:lang w:val="en-US"/>
              </w:rPr>
              <w:t>ame</w:t>
            </w:r>
            <w:r>
              <w:rPr>
                <w:b/>
                <w:sz w:val="20"/>
                <w:szCs w:val="20"/>
                <w:lang w:val="en-US"/>
              </w:rPr>
              <w:t>:</w:t>
            </w:r>
          </w:p>
        </w:tc>
      </w:tr>
      <w:tr w:rsidR="00C462D3" w:rsidRPr="00F14D7C" w:rsidTr="00BD2EF6">
        <w:trPr>
          <w:trHeight w:val="321"/>
        </w:trPr>
        <w:tc>
          <w:tcPr>
            <w:tcW w:w="828" w:type="dxa"/>
            <w:vMerge/>
            <w:tcBorders>
              <w:right w:val="nil"/>
            </w:tcBorders>
          </w:tcPr>
          <w:p w:rsidR="00C462D3" w:rsidRDefault="00C462D3" w:rsidP="00BE32C6">
            <w:pPr>
              <w:jc w:val="both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000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C462D3" w:rsidRPr="00D46DE3" w:rsidRDefault="00C462D3" w:rsidP="00CB0476">
            <w:pPr>
              <w:jc w:val="both"/>
              <w:rPr>
                <w:sz w:val="20"/>
                <w:szCs w:val="20"/>
                <w:lang w:val="en-US"/>
              </w:rPr>
            </w:pPr>
            <w:r w:rsidRPr="0064281D">
              <w:rPr>
                <w:b/>
                <w:sz w:val="20"/>
                <w:szCs w:val="20"/>
                <w:lang w:val="en-US"/>
              </w:rPr>
              <w:t>Any supporting technical data</w:t>
            </w:r>
            <w:r>
              <w:rPr>
                <w:b/>
                <w:sz w:val="20"/>
                <w:szCs w:val="20"/>
                <w:lang w:val="en-US"/>
              </w:rPr>
              <w:t>:</w:t>
            </w:r>
          </w:p>
        </w:tc>
      </w:tr>
      <w:tr w:rsidR="00C462D3" w:rsidRPr="00F14D7C" w:rsidTr="00BD2EF6">
        <w:trPr>
          <w:trHeight w:val="321"/>
        </w:trPr>
        <w:tc>
          <w:tcPr>
            <w:tcW w:w="828" w:type="dxa"/>
            <w:vMerge/>
            <w:tcBorders>
              <w:right w:val="nil"/>
            </w:tcBorders>
          </w:tcPr>
          <w:p w:rsidR="00C462D3" w:rsidRDefault="00C462D3" w:rsidP="00BE32C6">
            <w:pPr>
              <w:jc w:val="both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000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C462D3" w:rsidRPr="00D46DE3" w:rsidRDefault="00C462D3" w:rsidP="00CB0476">
            <w:pPr>
              <w:jc w:val="both"/>
              <w:rPr>
                <w:sz w:val="20"/>
                <w:szCs w:val="20"/>
                <w:lang w:val="en-US"/>
              </w:rPr>
            </w:pPr>
            <w:r w:rsidRPr="0064281D">
              <w:rPr>
                <w:b/>
                <w:sz w:val="20"/>
                <w:szCs w:val="20"/>
                <w:lang w:val="en-US"/>
              </w:rPr>
              <w:t>The proposed packaging</w:t>
            </w:r>
            <w:r>
              <w:rPr>
                <w:b/>
                <w:sz w:val="20"/>
                <w:szCs w:val="20"/>
                <w:lang w:val="en-US"/>
              </w:rPr>
              <w:t>:</w:t>
            </w:r>
          </w:p>
        </w:tc>
      </w:tr>
      <w:tr w:rsidR="00C462D3" w:rsidRPr="00F14D7C" w:rsidTr="00E66147">
        <w:trPr>
          <w:trHeight w:val="321"/>
        </w:trPr>
        <w:tc>
          <w:tcPr>
            <w:tcW w:w="828" w:type="dxa"/>
            <w:vMerge/>
            <w:tcBorders>
              <w:right w:val="nil"/>
            </w:tcBorders>
          </w:tcPr>
          <w:p w:rsidR="00C462D3" w:rsidRDefault="00C462D3" w:rsidP="00BE32C6">
            <w:pPr>
              <w:jc w:val="both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000" w:type="dxa"/>
            <w:tcBorders>
              <w:top w:val="dotted" w:sz="4" w:space="0" w:color="auto"/>
              <w:left w:val="nil"/>
            </w:tcBorders>
          </w:tcPr>
          <w:p w:rsidR="00C462D3" w:rsidRPr="00D46DE3" w:rsidRDefault="00C462D3" w:rsidP="00CB0476">
            <w:pPr>
              <w:jc w:val="both"/>
              <w:rPr>
                <w:sz w:val="20"/>
                <w:szCs w:val="20"/>
                <w:lang w:val="en-US"/>
              </w:rPr>
            </w:pPr>
            <w:r w:rsidRPr="0064281D">
              <w:rPr>
                <w:b/>
                <w:sz w:val="20"/>
                <w:szCs w:val="20"/>
                <w:lang w:val="en-US"/>
              </w:rPr>
              <w:t>Quantity to be carried</w:t>
            </w:r>
            <w:r>
              <w:rPr>
                <w:b/>
                <w:sz w:val="20"/>
                <w:szCs w:val="20"/>
                <w:lang w:val="en-US"/>
              </w:rPr>
              <w:t>:</w:t>
            </w:r>
          </w:p>
        </w:tc>
      </w:tr>
      <w:tr w:rsidR="00C462D3" w:rsidRPr="00F14D7C" w:rsidTr="00E66147">
        <w:trPr>
          <w:trHeight w:val="323"/>
        </w:trPr>
        <w:tc>
          <w:tcPr>
            <w:tcW w:w="9828" w:type="dxa"/>
            <w:gridSpan w:val="2"/>
            <w:tcBorders>
              <w:bottom w:val="nil"/>
            </w:tcBorders>
          </w:tcPr>
          <w:p w:rsidR="00C462D3" w:rsidRPr="00D46DE3" w:rsidRDefault="00C462D3" w:rsidP="00D46DE3">
            <w:pPr>
              <w:jc w:val="both"/>
              <w:rPr>
                <w:b/>
                <w:sz w:val="20"/>
                <w:szCs w:val="20"/>
                <w:lang w:val="en-US"/>
              </w:rPr>
            </w:pPr>
            <w:r w:rsidRPr="00D46DE3">
              <w:rPr>
                <w:b/>
                <w:sz w:val="20"/>
                <w:szCs w:val="20"/>
                <w:lang w:val="en-US"/>
              </w:rPr>
              <w:t>Name and address of</w:t>
            </w:r>
          </w:p>
        </w:tc>
        <w:bookmarkStart w:id="0" w:name="_GoBack"/>
        <w:bookmarkEnd w:id="0"/>
      </w:tr>
      <w:tr w:rsidR="00C462D3" w:rsidRPr="00F14D7C" w:rsidTr="00E66147">
        <w:trPr>
          <w:trHeight w:val="323"/>
        </w:trPr>
        <w:tc>
          <w:tcPr>
            <w:tcW w:w="828" w:type="dxa"/>
            <w:vMerge w:val="restart"/>
            <w:tcBorders>
              <w:top w:val="nil"/>
              <w:right w:val="nil"/>
            </w:tcBorders>
          </w:tcPr>
          <w:p w:rsidR="00C462D3" w:rsidRPr="00F14D7C" w:rsidRDefault="00C462D3" w:rsidP="00BE32C6">
            <w:pPr>
              <w:jc w:val="both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000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C462D3" w:rsidRPr="00592CB4" w:rsidRDefault="00C462D3" w:rsidP="00D46DE3">
            <w:pPr>
              <w:pStyle w:val="ListParagraph"/>
              <w:ind w:left="0"/>
              <w:jc w:val="both"/>
              <w:rPr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c</w:t>
            </w:r>
            <w:r w:rsidRPr="00D46DE3">
              <w:rPr>
                <w:b/>
                <w:sz w:val="20"/>
                <w:szCs w:val="20"/>
                <w:lang w:val="en-US"/>
              </w:rPr>
              <w:t>harterer:</w:t>
            </w:r>
          </w:p>
        </w:tc>
      </w:tr>
      <w:tr w:rsidR="00C462D3" w:rsidRPr="00F14D7C" w:rsidTr="00592CB4">
        <w:trPr>
          <w:trHeight w:val="323"/>
        </w:trPr>
        <w:tc>
          <w:tcPr>
            <w:tcW w:w="828" w:type="dxa"/>
            <w:vMerge/>
            <w:tcBorders>
              <w:top w:val="nil"/>
              <w:right w:val="nil"/>
            </w:tcBorders>
          </w:tcPr>
          <w:p w:rsidR="00C462D3" w:rsidRPr="00F14D7C" w:rsidRDefault="00C462D3" w:rsidP="00BE32C6">
            <w:pPr>
              <w:jc w:val="both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000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C462D3" w:rsidRPr="00592CB4" w:rsidRDefault="00C462D3" w:rsidP="00D46DE3">
            <w:pPr>
              <w:pStyle w:val="ListParagraph"/>
              <w:ind w:left="0"/>
              <w:jc w:val="both"/>
              <w:rPr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c</w:t>
            </w:r>
            <w:r w:rsidRPr="00D46DE3">
              <w:rPr>
                <w:b/>
                <w:sz w:val="20"/>
                <w:szCs w:val="20"/>
                <w:lang w:val="en-US"/>
              </w:rPr>
              <w:t>onsignor:</w:t>
            </w:r>
          </w:p>
        </w:tc>
      </w:tr>
      <w:tr w:rsidR="00C462D3" w:rsidRPr="00F14D7C" w:rsidTr="00592CB4">
        <w:trPr>
          <w:trHeight w:val="323"/>
        </w:trPr>
        <w:tc>
          <w:tcPr>
            <w:tcW w:w="828" w:type="dxa"/>
            <w:vMerge/>
            <w:tcBorders>
              <w:top w:val="nil"/>
              <w:right w:val="nil"/>
            </w:tcBorders>
          </w:tcPr>
          <w:p w:rsidR="00C462D3" w:rsidRPr="00F14D7C" w:rsidRDefault="00C462D3" w:rsidP="00BE32C6">
            <w:pPr>
              <w:jc w:val="both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000" w:type="dxa"/>
            <w:tcBorders>
              <w:top w:val="dotted" w:sz="4" w:space="0" w:color="auto"/>
              <w:left w:val="nil"/>
            </w:tcBorders>
          </w:tcPr>
          <w:p w:rsidR="00C462D3" w:rsidRPr="00592CB4" w:rsidRDefault="00C462D3" w:rsidP="00D46DE3">
            <w:pPr>
              <w:pStyle w:val="ListParagraph"/>
              <w:ind w:left="0"/>
              <w:jc w:val="both"/>
              <w:rPr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c</w:t>
            </w:r>
            <w:r w:rsidRPr="00D46DE3">
              <w:rPr>
                <w:b/>
                <w:sz w:val="20"/>
                <w:szCs w:val="20"/>
                <w:lang w:val="en-US"/>
              </w:rPr>
              <w:t>onsignee:</w:t>
            </w:r>
          </w:p>
        </w:tc>
      </w:tr>
    </w:tbl>
    <w:p w:rsidR="00C462D3" w:rsidRDefault="00C462D3" w:rsidP="006F06EC">
      <w:pPr>
        <w:jc w:val="both"/>
        <w:rPr>
          <w:b/>
          <w:lang w:val="en-US"/>
        </w:rPr>
      </w:pPr>
    </w:p>
    <w:p w:rsidR="00C462D3" w:rsidRPr="00587A7E" w:rsidRDefault="00C462D3" w:rsidP="006F06EC">
      <w:pPr>
        <w:jc w:val="both"/>
        <w:rPr>
          <w:b/>
          <w:lang w:val="en-US"/>
        </w:rPr>
      </w:pPr>
    </w:p>
    <w:p w:rsidR="00C462D3" w:rsidRPr="00F14D7C" w:rsidRDefault="00C462D3" w:rsidP="006F06EC">
      <w:pPr>
        <w:jc w:val="both"/>
        <w:rPr>
          <w:lang w:val="en-US"/>
        </w:rPr>
      </w:pPr>
      <w:r w:rsidRPr="00F14D7C">
        <w:rPr>
          <w:b/>
          <w:lang w:val="en-US"/>
        </w:rPr>
        <w:t xml:space="preserve">D. </w:t>
      </w:r>
      <w:r>
        <w:rPr>
          <w:b/>
          <w:lang w:val="en-US"/>
        </w:rPr>
        <w:t>HANDLING AGENT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C462D3" w:rsidTr="00D2143C">
        <w:tc>
          <w:tcPr>
            <w:tcW w:w="9778" w:type="dxa"/>
          </w:tcPr>
          <w:p w:rsidR="00C462D3" w:rsidRPr="00320076" w:rsidRDefault="00C462D3" w:rsidP="00D2143C">
            <w:pPr>
              <w:jc w:val="both"/>
              <w:rPr>
                <w:sz w:val="20"/>
                <w:szCs w:val="20"/>
                <w:lang w:val="en-US"/>
              </w:rPr>
            </w:pPr>
            <w:r w:rsidRPr="00D2143C">
              <w:rPr>
                <w:b/>
                <w:sz w:val="20"/>
                <w:szCs w:val="20"/>
                <w:lang w:val="en-US"/>
              </w:rPr>
              <w:t xml:space="preserve">Name of handling agent in the territory of the </w:t>
            </w:r>
            <w:smartTag w:uri="urn:schemas-microsoft-com:office:smarttags" w:element="PlaceType">
              <w:smartTag w:uri="urn:schemas-microsoft-com:office:smarttags" w:element="PlaceName">
                <w:smartTag w:uri="urn:schemas-microsoft-com:office:smarttags" w:element="place">
                  <w:smartTag w:uri="urn:schemas-microsoft-com:office:smarttags" w:element="PlaceName">
                    <w:r w:rsidRPr="00D2143C">
                      <w:rPr>
                        <w:b/>
                        <w:sz w:val="20"/>
                        <w:szCs w:val="20"/>
                        <w:lang w:val="en-US"/>
                      </w:rPr>
                      <w:t>Czech</w:t>
                    </w:r>
                  </w:smartTag>
                </w:smartTag>
                <w:r w:rsidRPr="00D2143C">
                  <w:rPr>
                    <w:b/>
                    <w:sz w:val="20"/>
                    <w:szCs w:val="20"/>
                    <w:lang w:val="en-US"/>
                  </w:rPr>
                  <w:t xml:space="preserve"> </w:t>
                </w:r>
                <w:smartTag w:uri="urn:schemas-microsoft-com:office:smarttags" w:element="PlaceType">
                  <w:r w:rsidRPr="00D2143C">
                    <w:rPr>
                      <w:b/>
                      <w:sz w:val="20"/>
                      <w:szCs w:val="20"/>
                      <w:lang w:val="en-US"/>
                    </w:rPr>
                    <w:t>Republic</w:t>
                  </w:r>
                </w:smartTag>
              </w:smartTag>
            </w:smartTag>
            <w:r w:rsidRPr="00D2143C">
              <w:rPr>
                <w:b/>
                <w:sz w:val="20"/>
                <w:szCs w:val="20"/>
                <w:lang w:val="en-US"/>
              </w:rPr>
              <w:t>:</w:t>
            </w:r>
          </w:p>
          <w:p w:rsidR="00C462D3" w:rsidRPr="00592CB4" w:rsidRDefault="00C462D3" w:rsidP="00D2143C">
            <w:pPr>
              <w:jc w:val="both"/>
              <w:rPr>
                <w:b/>
                <w:sz w:val="20"/>
                <w:szCs w:val="20"/>
                <w:lang w:val="en-US"/>
              </w:rPr>
            </w:pPr>
          </w:p>
        </w:tc>
      </w:tr>
    </w:tbl>
    <w:p w:rsidR="00C462D3" w:rsidRDefault="00C462D3" w:rsidP="006F06EC">
      <w:pPr>
        <w:jc w:val="both"/>
        <w:rPr>
          <w:b/>
          <w:lang w:val="en-US"/>
        </w:rPr>
      </w:pPr>
    </w:p>
    <w:p w:rsidR="00C462D3" w:rsidRPr="00F14D7C" w:rsidRDefault="00C462D3" w:rsidP="006F06EC">
      <w:pPr>
        <w:jc w:val="both"/>
        <w:rPr>
          <w:b/>
          <w:lang w:val="en-US"/>
        </w:rPr>
      </w:pPr>
    </w:p>
    <w:p w:rsidR="00C462D3" w:rsidRPr="00F14D7C" w:rsidRDefault="00C462D3" w:rsidP="00ED29A2">
      <w:pPr>
        <w:jc w:val="both"/>
        <w:rPr>
          <w:b/>
          <w:lang w:val="en-US"/>
        </w:rPr>
      </w:pPr>
      <w:r>
        <w:rPr>
          <w:b/>
          <w:lang w:val="en-US"/>
        </w:rPr>
        <w:t>E. ADDITIONAL COMMENTS (if any)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C462D3" w:rsidTr="00D2143C">
        <w:tc>
          <w:tcPr>
            <w:tcW w:w="9778" w:type="dxa"/>
          </w:tcPr>
          <w:p w:rsidR="00C462D3" w:rsidRPr="00D2143C" w:rsidRDefault="00C462D3" w:rsidP="00D2143C">
            <w:pPr>
              <w:jc w:val="both"/>
              <w:rPr>
                <w:b/>
                <w:sz w:val="20"/>
                <w:szCs w:val="20"/>
                <w:lang w:val="en-US"/>
              </w:rPr>
            </w:pPr>
          </w:p>
          <w:p w:rsidR="00C462D3" w:rsidRPr="00592CB4" w:rsidRDefault="00C462D3" w:rsidP="00D2143C">
            <w:pPr>
              <w:jc w:val="both"/>
              <w:rPr>
                <w:b/>
                <w:sz w:val="20"/>
                <w:szCs w:val="20"/>
                <w:lang w:val="en-US"/>
              </w:rPr>
            </w:pPr>
          </w:p>
        </w:tc>
      </w:tr>
    </w:tbl>
    <w:p w:rsidR="00C462D3" w:rsidRDefault="00C462D3" w:rsidP="006F06EC">
      <w:pPr>
        <w:jc w:val="both"/>
        <w:rPr>
          <w:b/>
          <w:lang w:val="en-US"/>
        </w:rPr>
      </w:pPr>
    </w:p>
    <w:p w:rsidR="00C462D3" w:rsidRDefault="00C462D3" w:rsidP="006F06EC">
      <w:pPr>
        <w:jc w:val="both"/>
        <w:rPr>
          <w:b/>
          <w:lang w:val="en-US"/>
        </w:rPr>
      </w:pPr>
    </w:p>
    <w:p w:rsidR="00C462D3" w:rsidRDefault="00C462D3" w:rsidP="00DA510E">
      <w:pPr>
        <w:jc w:val="center"/>
        <w:rPr>
          <w:b/>
          <w:lang w:val="en-US"/>
        </w:rPr>
      </w:pPr>
      <w:r>
        <w:rPr>
          <w:b/>
          <w:lang w:val="en-US"/>
        </w:rPr>
        <w:t>- - - - - - - - - - - - - - - - -</w:t>
      </w:r>
    </w:p>
    <w:p w:rsidR="00C462D3" w:rsidRDefault="00C462D3" w:rsidP="006F06EC">
      <w:pPr>
        <w:jc w:val="both"/>
        <w:rPr>
          <w:b/>
          <w:lang w:val="en-US"/>
        </w:rPr>
      </w:pPr>
    </w:p>
    <w:p w:rsidR="00C462D3" w:rsidRPr="00993079" w:rsidRDefault="00C462D3" w:rsidP="006F06EC">
      <w:pPr>
        <w:jc w:val="both"/>
        <w:rPr>
          <w:b/>
          <w:lang w:val="en-US"/>
        </w:rPr>
      </w:pPr>
    </w:p>
    <w:p w:rsidR="00C462D3" w:rsidRPr="00CD7B4E" w:rsidRDefault="00C462D3" w:rsidP="006F06EC">
      <w:pPr>
        <w:jc w:val="both"/>
        <w:rPr>
          <w:b/>
          <w:i/>
          <w:lang w:val="en-US"/>
        </w:rPr>
      </w:pPr>
      <w:r w:rsidRPr="00CD7B4E">
        <w:rPr>
          <w:b/>
          <w:i/>
          <w:lang w:val="en-US"/>
        </w:rPr>
        <w:t>T</w:t>
      </w:r>
      <w:r>
        <w:rPr>
          <w:b/>
          <w:i/>
          <w:lang w:val="en-US"/>
        </w:rPr>
        <w:t>he</w:t>
      </w:r>
      <w:r w:rsidRPr="00CD7B4E">
        <w:rPr>
          <w:b/>
          <w:i/>
          <w:lang w:val="en-US"/>
        </w:rPr>
        <w:t xml:space="preserve"> </w:t>
      </w:r>
      <w:r>
        <w:rPr>
          <w:b/>
          <w:i/>
          <w:lang w:val="en-US"/>
        </w:rPr>
        <w:t>following documents have to be attached to the application</w:t>
      </w:r>
      <w:r w:rsidRPr="00CD7B4E">
        <w:rPr>
          <w:b/>
          <w:i/>
          <w:lang w:val="en-US"/>
        </w:rPr>
        <w:t>:</w:t>
      </w:r>
    </w:p>
    <w:p w:rsidR="00C462D3" w:rsidRPr="00CD7B4E" w:rsidRDefault="00C462D3" w:rsidP="006F06EC">
      <w:pPr>
        <w:numPr>
          <w:ilvl w:val="0"/>
          <w:numId w:val="7"/>
        </w:numPr>
        <w:jc w:val="both"/>
        <w:rPr>
          <w:i/>
          <w:lang w:val="en-US"/>
        </w:rPr>
      </w:pPr>
      <w:r w:rsidRPr="00CD7B4E">
        <w:rPr>
          <w:i/>
          <w:lang w:val="en-US"/>
        </w:rPr>
        <w:t>copy of the operating licence/permit (if issued)</w:t>
      </w:r>
    </w:p>
    <w:p w:rsidR="00C462D3" w:rsidRPr="00CD7B4E" w:rsidRDefault="00C462D3" w:rsidP="006F06EC">
      <w:pPr>
        <w:numPr>
          <w:ilvl w:val="0"/>
          <w:numId w:val="7"/>
        </w:numPr>
        <w:jc w:val="both"/>
        <w:rPr>
          <w:i/>
          <w:lang w:val="en-US"/>
        </w:rPr>
      </w:pPr>
      <w:r w:rsidRPr="00CD7B4E">
        <w:rPr>
          <w:i/>
          <w:lang w:val="en-US"/>
        </w:rPr>
        <w:t>copy of air operator certificate (AOC)</w:t>
      </w:r>
    </w:p>
    <w:p w:rsidR="00C462D3" w:rsidRPr="00CD7B4E" w:rsidRDefault="00C462D3" w:rsidP="00E44462">
      <w:pPr>
        <w:numPr>
          <w:ilvl w:val="0"/>
          <w:numId w:val="7"/>
        </w:numPr>
        <w:jc w:val="both"/>
        <w:rPr>
          <w:i/>
          <w:lang w:val="en-US"/>
        </w:rPr>
      </w:pPr>
      <w:r w:rsidRPr="00CD7B4E">
        <w:rPr>
          <w:i/>
          <w:lang w:val="en-US"/>
        </w:rPr>
        <w:t>copy of EASA confirmation that air carrier has applied for TCO authorization</w:t>
      </w:r>
    </w:p>
    <w:p w:rsidR="00C462D3" w:rsidRPr="00CD7B4E" w:rsidRDefault="00C462D3" w:rsidP="00E44462">
      <w:pPr>
        <w:numPr>
          <w:ilvl w:val="0"/>
          <w:numId w:val="7"/>
        </w:numPr>
        <w:jc w:val="both"/>
        <w:rPr>
          <w:i/>
          <w:lang w:val="en-US"/>
        </w:rPr>
      </w:pPr>
      <w:r w:rsidRPr="00CD7B4E">
        <w:rPr>
          <w:i/>
          <w:lang w:val="en-US"/>
        </w:rPr>
        <w:t>copy of the airworthiness certificate of a/c</w:t>
      </w:r>
    </w:p>
    <w:p w:rsidR="00C462D3" w:rsidRPr="00CD7B4E" w:rsidRDefault="00C462D3" w:rsidP="00E44462">
      <w:pPr>
        <w:numPr>
          <w:ilvl w:val="0"/>
          <w:numId w:val="7"/>
        </w:numPr>
        <w:jc w:val="both"/>
        <w:rPr>
          <w:i/>
          <w:lang w:val="en-US"/>
        </w:rPr>
      </w:pPr>
      <w:r w:rsidRPr="00CD7B4E">
        <w:rPr>
          <w:i/>
          <w:lang w:val="en-US"/>
        </w:rPr>
        <w:t>copy of the noise certificate of a/c</w:t>
      </w:r>
    </w:p>
    <w:p w:rsidR="00C462D3" w:rsidRPr="00CD7B4E" w:rsidRDefault="00C462D3" w:rsidP="00E44462">
      <w:pPr>
        <w:numPr>
          <w:ilvl w:val="0"/>
          <w:numId w:val="7"/>
        </w:numPr>
        <w:jc w:val="both"/>
        <w:rPr>
          <w:i/>
          <w:lang w:val="en-US"/>
        </w:rPr>
      </w:pPr>
      <w:r w:rsidRPr="00CD7B4E">
        <w:rPr>
          <w:i/>
          <w:lang w:val="en-US"/>
        </w:rPr>
        <w:t>copy of the insurance certificate</w:t>
      </w:r>
    </w:p>
    <w:p w:rsidR="00C462D3" w:rsidRDefault="00C462D3" w:rsidP="00CD7B4E">
      <w:pPr>
        <w:numPr>
          <w:ilvl w:val="0"/>
          <w:numId w:val="7"/>
        </w:numPr>
        <w:jc w:val="both"/>
        <w:rPr>
          <w:i/>
          <w:lang w:val="en-US"/>
        </w:rPr>
      </w:pPr>
      <w:r w:rsidRPr="00CD7B4E">
        <w:rPr>
          <w:i/>
          <w:lang w:val="en-US"/>
        </w:rPr>
        <w:t>copy of licence to transport dangerous goods (if dangerous goods is carried</w:t>
      </w:r>
      <w:r>
        <w:rPr>
          <w:i/>
          <w:lang w:val="en-US"/>
        </w:rPr>
        <w:t>)</w:t>
      </w:r>
    </w:p>
    <w:p w:rsidR="00C462D3" w:rsidRPr="001151F0" w:rsidRDefault="00C462D3" w:rsidP="00CD7B4E">
      <w:pPr>
        <w:numPr>
          <w:ilvl w:val="0"/>
          <w:numId w:val="7"/>
        </w:numPr>
        <w:jc w:val="both"/>
        <w:rPr>
          <w:i/>
          <w:lang w:val="en-US"/>
        </w:rPr>
      </w:pPr>
      <w:r w:rsidRPr="001151F0">
        <w:rPr>
          <w:i/>
          <w:lang w:val="en-US"/>
        </w:rPr>
        <w:t>copy of Shipper´s Declaration for Dangerous Goods (if dangerous goods is carried)</w:t>
      </w:r>
    </w:p>
    <w:sectPr w:rsidR="00C462D3" w:rsidRPr="001151F0" w:rsidSect="00CE1223">
      <w:footerReference w:type="even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62D3" w:rsidRDefault="00C462D3">
      <w:r>
        <w:separator/>
      </w:r>
    </w:p>
  </w:endnote>
  <w:endnote w:type="continuationSeparator" w:id="0">
    <w:p w:rsidR="00C462D3" w:rsidRDefault="00C462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2D3" w:rsidRDefault="00C462D3" w:rsidP="001F453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462D3" w:rsidRDefault="00C462D3" w:rsidP="00187060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2D3" w:rsidRDefault="00C462D3" w:rsidP="001F453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C462D3" w:rsidRDefault="00C462D3" w:rsidP="00187060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62D3" w:rsidRDefault="00C462D3">
      <w:r>
        <w:separator/>
      </w:r>
    </w:p>
  </w:footnote>
  <w:footnote w:type="continuationSeparator" w:id="0">
    <w:p w:rsidR="00C462D3" w:rsidRDefault="00C462D3">
      <w:r>
        <w:continuationSeparator/>
      </w:r>
    </w:p>
  </w:footnote>
  <w:footnote w:id="1">
    <w:p w:rsidR="00C462D3" w:rsidRPr="00F14D7C" w:rsidRDefault="00C462D3" w:rsidP="00D702D5">
      <w:pPr>
        <w:jc w:val="both"/>
        <w:rPr>
          <w:b/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D032EB">
        <w:rPr>
          <w:sz w:val="20"/>
          <w:szCs w:val="20"/>
          <w:lang w:val="en-US"/>
        </w:rPr>
        <w:t>Notes:</w:t>
      </w:r>
    </w:p>
    <w:p w:rsidR="00C462D3" w:rsidRDefault="00C462D3" w:rsidP="00D702D5">
      <w:pPr>
        <w:ind w:firstLine="708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a</w:t>
      </w:r>
      <w:r w:rsidRPr="00D702D5">
        <w:rPr>
          <w:sz w:val="20"/>
          <w:szCs w:val="20"/>
          <w:lang w:val="en-US"/>
        </w:rPr>
        <w:t>) Using this form is not compulsory.</w:t>
      </w:r>
    </w:p>
    <w:p w:rsidR="00C462D3" w:rsidRPr="00D702D5" w:rsidRDefault="00C462D3" w:rsidP="00120AC4">
      <w:pPr>
        <w:spacing w:before="60"/>
        <w:ind w:firstLine="709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b) The application has to be signed in case it is sent by post or fax.</w:t>
      </w:r>
    </w:p>
    <w:p w:rsidR="00C462D3" w:rsidRPr="00D702D5" w:rsidRDefault="00C462D3" w:rsidP="00E6783B">
      <w:pPr>
        <w:spacing w:before="60"/>
        <w:ind w:firstLine="709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c</w:t>
      </w:r>
      <w:r w:rsidRPr="00D702D5">
        <w:rPr>
          <w:sz w:val="20"/>
          <w:szCs w:val="20"/>
          <w:lang w:val="en-US"/>
        </w:rPr>
        <w:t xml:space="preserve">) Time limits for submission of the application: </w:t>
      </w:r>
    </w:p>
    <w:p w:rsidR="00C462D3" w:rsidRPr="00D702D5" w:rsidRDefault="00C462D3" w:rsidP="00D702D5">
      <w:pPr>
        <w:ind w:left="708"/>
        <w:jc w:val="both"/>
        <w:rPr>
          <w:sz w:val="20"/>
          <w:szCs w:val="20"/>
          <w:lang w:val="en-US"/>
        </w:rPr>
      </w:pPr>
      <w:r w:rsidRPr="00D702D5">
        <w:rPr>
          <w:sz w:val="20"/>
          <w:szCs w:val="20"/>
          <w:lang w:val="en-US"/>
        </w:rPr>
        <w:t>- ad hoc flight at least three (3) working days prior to the proposed date of operation or seven (7) days in case of dangerous goods on board;</w:t>
      </w:r>
    </w:p>
    <w:p w:rsidR="00C462D3" w:rsidRPr="00D702D5" w:rsidRDefault="00C462D3" w:rsidP="00D702D5">
      <w:pPr>
        <w:ind w:firstLine="708"/>
        <w:jc w:val="both"/>
        <w:rPr>
          <w:sz w:val="20"/>
          <w:szCs w:val="20"/>
          <w:lang w:val="en-US"/>
        </w:rPr>
      </w:pPr>
      <w:r w:rsidRPr="00D702D5">
        <w:rPr>
          <w:sz w:val="20"/>
          <w:szCs w:val="20"/>
          <w:lang w:val="en-US"/>
        </w:rPr>
        <w:t>- series of flights at least fifteen (15) working days prior to the proposed date of operation of the first flight.</w:t>
      </w:r>
    </w:p>
    <w:p w:rsidR="00C462D3" w:rsidRDefault="00C462D3" w:rsidP="00E6783B">
      <w:pPr>
        <w:spacing w:before="60"/>
        <w:ind w:left="708" w:firstLine="1"/>
        <w:jc w:val="both"/>
      </w:pPr>
      <w:r>
        <w:rPr>
          <w:sz w:val="20"/>
          <w:szCs w:val="20"/>
          <w:lang w:val="en-US"/>
        </w:rPr>
        <w:t>d</w:t>
      </w:r>
      <w:r w:rsidRPr="00E6783B">
        <w:rPr>
          <w:sz w:val="20"/>
          <w:szCs w:val="20"/>
          <w:lang w:val="en-US"/>
        </w:rPr>
        <w:t>) The information and documents have to be provided in the Czech, Slovak or English language. Documents submitted in other languages have to be translated into the Czech or English (non-certified translation is sufficient</w:t>
      </w:r>
      <w:r>
        <w:rPr>
          <w:sz w:val="20"/>
          <w:szCs w:val="20"/>
          <w:lang w:val="en-US"/>
        </w:rPr>
        <w:t xml:space="preserve">).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871B4"/>
    <w:multiLevelType w:val="hybridMultilevel"/>
    <w:tmpl w:val="D9588B1A"/>
    <w:lvl w:ilvl="0" w:tplc="1C8A1B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DC0F68"/>
    <w:multiLevelType w:val="hybridMultilevel"/>
    <w:tmpl w:val="7542D7A0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60E05E8"/>
    <w:multiLevelType w:val="hybridMultilevel"/>
    <w:tmpl w:val="3ACE4414"/>
    <w:lvl w:ilvl="0" w:tplc="349A451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B248DE"/>
    <w:multiLevelType w:val="hybridMultilevel"/>
    <w:tmpl w:val="562C6572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D5822FF"/>
    <w:multiLevelType w:val="hybridMultilevel"/>
    <w:tmpl w:val="9D3479F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4291E3A"/>
    <w:multiLevelType w:val="hybridMultilevel"/>
    <w:tmpl w:val="CCAA3620"/>
    <w:lvl w:ilvl="0" w:tplc="299EEAF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9C13514"/>
    <w:multiLevelType w:val="hybridMultilevel"/>
    <w:tmpl w:val="CB9CB5BE"/>
    <w:lvl w:ilvl="0" w:tplc="4C560ED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0B35BAC"/>
    <w:multiLevelType w:val="hybridMultilevel"/>
    <w:tmpl w:val="5C9400DA"/>
    <w:lvl w:ilvl="0" w:tplc="C20CE5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3C62A0"/>
    <w:multiLevelType w:val="hybridMultilevel"/>
    <w:tmpl w:val="48DEEC5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2"/>
  </w:num>
  <w:num w:numId="5">
    <w:abstractNumId w:val="1"/>
  </w:num>
  <w:num w:numId="6">
    <w:abstractNumId w:val="3"/>
  </w:num>
  <w:num w:numId="7">
    <w:abstractNumId w:val="8"/>
  </w:num>
  <w:num w:numId="8">
    <w:abstractNumId w:val="7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0975"/>
    <w:rsid w:val="00050247"/>
    <w:rsid w:val="000552F0"/>
    <w:rsid w:val="00085F9B"/>
    <w:rsid w:val="000A15E0"/>
    <w:rsid w:val="000C0293"/>
    <w:rsid w:val="000C3348"/>
    <w:rsid w:val="001151F0"/>
    <w:rsid w:val="00120AC4"/>
    <w:rsid w:val="001475EF"/>
    <w:rsid w:val="0015112C"/>
    <w:rsid w:val="00177CB3"/>
    <w:rsid w:val="00187060"/>
    <w:rsid w:val="001D0141"/>
    <w:rsid w:val="001F4532"/>
    <w:rsid w:val="00230281"/>
    <w:rsid w:val="0029567B"/>
    <w:rsid w:val="002A4F02"/>
    <w:rsid w:val="0031339C"/>
    <w:rsid w:val="003149C9"/>
    <w:rsid w:val="00320076"/>
    <w:rsid w:val="00424103"/>
    <w:rsid w:val="00521CBB"/>
    <w:rsid w:val="005226FF"/>
    <w:rsid w:val="00587A7E"/>
    <w:rsid w:val="00592CB4"/>
    <w:rsid w:val="005B1109"/>
    <w:rsid w:val="005D704A"/>
    <w:rsid w:val="005D7BC3"/>
    <w:rsid w:val="00610354"/>
    <w:rsid w:val="0061591D"/>
    <w:rsid w:val="0064281D"/>
    <w:rsid w:val="00642E96"/>
    <w:rsid w:val="00670E36"/>
    <w:rsid w:val="006C4E2E"/>
    <w:rsid w:val="006F06EC"/>
    <w:rsid w:val="006F11FE"/>
    <w:rsid w:val="007056CE"/>
    <w:rsid w:val="007755BC"/>
    <w:rsid w:val="007A7D04"/>
    <w:rsid w:val="007D4ED6"/>
    <w:rsid w:val="00804324"/>
    <w:rsid w:val="00862272"/>
    <w:rsid w:val="00872269"/>
    <w:rsid w:val="00875850"/>
    <w:rsid w:val="008E2371"/>
    <w:rsid w:val="008F2F4B"/>
    <w:rsid w:val="00943DFD"/>
    <w:rsid w:val="00962D46"/>
    <w:rsid w:val="00976A5C"/>
    <w:rsid w:val="00993079"/>
    <w:rsid w:val="009A5AE2"/>
    <w:rsid w:val="009B56A8"/>
    <w:rsid w:val="009B5FB1"/>
    <w:rsid w:val="009F1827"/>
    <w:rsid w:val="00A16B0C"/>
    <w:rsid w:val="00A501EE"/>
    <w:rsid w:val="00A76270"/>
    <w:rsid w:val="00A91898"/>
    <w:rsid w:val="00AB0B44"/>
    <w:rsid w:val="00BD2EF6"/>
    <w:rsid w:val="00BE32C6"/>
    <w:rsid w:val="00C462D3"/>
    <w:rsid w:val="00C52E99"/>
    <w:rsid w:val="00C57C52"/>
    <w:rsid w:val="00C669EA"/>
    <w:rsid w:val="00C969B0"/>
    <w:rsid w:val="00CB0476"/>
    <w:rsid w:val="00CD7B4E"/>
    <w:rsid w:val="00CE1223"/>
    <w:rsid w:val="00D032EB"/>
    <w:rsid w:val="00D2143C"/>
    <w:rsid w:val="00D46DE3"/>
    <w:rsid w:val="00D702D5"/>
    <w:rsid w:val="00D70642"/>
    <w:rsid w:val="00D82D6A"/>
    <w:rsid w:val="00DA510E"/>
    <w:rsid w:val="00DB6DC7"/>
    <w:rsid w:val="00DC0975"/>
    <w:rsid w:val="00DE7D16"/>
    <w:rsid w:val="00E12EBA"/>
    <w:rsid w:val="00E2275F"/>
    <w:rsid w:val="00E415D2"/>
    <w:rsid w:val="00E44462"/>
    <w:rsid w:val="00E66147"/>
    <w:rsid w:val="00E6783B"/>
    <w:rsid w:val="00ED29A2"/>
    <w:rsid w:val="00ED4F29"/>
    <w:rsid w:val="00F14D7C"/>
    <w:rsid w:val="00F30FCA"/>
    <w:rsid w:val="00F431D0"/>
    <w:rsid w:val="00FA4BC3"/>
    <w:rsid w:val="00FA4FB3"/>
    <w:rsid w:val="00FC3E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097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ZZZEssTer9B">
    <w:name w:val="ZZZEssTer9B"/>
    <w:basedOn w:val="Normal"/>
    <w:uiPriority w:val="99"/>
    <w:rsid w:val="00DC0975"/>
    <w:rPr>
      <w:b/>
      <w:color w:val="FFFFFF"/>
      <w:sz w:val="18"/>
      <w:szCs w:val="18"/>
    </w:rPr>
  </w:style>
  <w:style w:type="paragraph" w:customStyle="1" w:styleId="ZZZEssTer12">
    <w:name w:val="ZZZEssTer12"/>
    <w:basedOn w:val="Normal"/>
    <w:uiPriority w:val="99"/>
    <w:rsid w:val="00DC0975"/>
    <w:rPr>
      <w:szCs w:val="20"/>
    </w:rPr>
  </w:style>
  <w:style w:type="paragraph" w:customStyle="1" w:styleId="ZZZEssTerA11Vle0cmPedsaz49cmTab49">
    <w:name w:val="ZZZEssTer_A11 + Vle 0 cm + Předsaz 4.9 cm + Tab 4.9"/>
    <w:basedOn w:val="Normal"/>
    <w:uiPriority w:val="99"/>
    <w:rsid w:val="00DC0975"/>
    <w:pPr>
      <w:tabs>
        <w:tab w:val="left" w:pos="2778"/>
      </w:tabs>
      <w:ind w:left="2778" w:hanging="2778"/>
    </w:pPr>
    <w:rPr>
      <w:rFonts w:ascii="Arial" w:hAnsi="Arial"/>
      <w:spacing w:val="10"/>
      <w:w w:val="113"/>
      <w:sz w:val="22"/>
      <w:szCs w:val="20"/>
    </w:rPr>
  </w:style>
  <w:style w:type="character" w:styleId="Hyperlink">
    <w:name w:val="Hyperlink"/>
    <w:basedOn w:val="DefaultParagraphFont"/>
    <w:uiPriority w:val="99"/>
    <w:rsid w:val="00DC0975"/>
    <w:rPr>
      <w:rFonts w:cs="Times New Roman"/>
      <w:color w:val="0563C1"/>
      <w:u w:val="single"/>
    </w:rPr>
  </w:style>
  <w:style w:type="paragraph" w:styleId="ListParagraph">
    <w:name w:val="List Paragraph"/>
    <w:basedOn w:val="Normal"/>
    <w:uiPriority w:val="99"/>
    <w:qFormat/>
    <w:rsid w:val="00DC0975"/>
    <w:pPr>
      <w:ind w:left="720"/>
      <w:contextualSpacing/>
    </w:pPr>
  </w:style>
  <w:style w:type="table" w:styleId="TableGrid">
    <w:name w:val="Table Grid"/>
    <w:basedOn w:val="TableNormal"/>
    <w:uiPriority w:val="99"/>
    <w:rsid w:val="0080432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5226FF"/>
    <w:rPr>
      <w:rFonts w:ascii="Segoe UI" w:eastAsia="Calibr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226FF"/>
    <w:rPr>
      <w:rFonts w:ascii="Segoe UI" w:hAnsi="Segoe UI" w:cs="Times New Roman"/>
      <w:sz w:val="18"/>
      <w:lang w:eastAsia="cs-CZ"/>
    </w:rPr>
  </w:style>
  <w:style w:type="paragraph" w:styleId="Footer">
    <w:name w:val="footer"/>
    <w:basedOn w:val="Normal"/>
    <w:link w:val="FooterChar"/>
    <w:uiPriority w:val="99"/>
    <w:rsid w:val="00187060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976A5C"/>
    <w:rPr>
      <w:rFonts w:ascii="Times New Roman" w:hAnsi="Times New Roman" w:cs="Times New Roman"/>
      <w:sz w:val="24"/>
    </w:rPr>
  </w:style>
  <w:style w:type="character" w:styleId="PageNumber">
    <w:name w:val="page number"/>
    <w:basedOn w:val="DefaultParagraphFont"/>
    <w:uiPriority w:val="99"/>
    <w:rsid w:val="00187060"/>
    <w:rPr>
      <w:rFonts w:cs="Times New Roman"/>
    </w:rPr>
  </w:style>
  <w:style w:type="paragraph" w:styleId="FootnoteText">
    <w:name w:val="footnote text"/>
    <w:basedOn w:val="Normal"/>
    <w:link w:val="FootnoteTextChar"/>
    <w:uiPriority w:val="99"/>
    <w:semiHidden/>
    <w:rsid w:val="00D702D5"/>
    <w:rPr>
      <w:rFonts w:eastAsia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976A5C"/>
    <w:rPr>
      <w:rFonts w:ascii="Times New Roman" w:hAnsi="Times New Roman" w:cs="Times New Roman"/>
      <w:sz w:val="20"/>
    </w:rPr>
  </w:style>
  <w:style w:type="character" w:styleId="FootnoteReference">
    <w:name w:val="footnote reference"/>
    <w:basedOn w:val="DefaultParagraphFont"/>
    <w:uiPriority w:val="99"/>
    <w:semiHidden/>
    <w:rsid w:val="00D702D5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rsid w:val="00CD7B4E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670E36"/>
    <w:rPr>
      <w:rFonts w:ascii="Times New Roman" w:hAnsi="Times New Roman" w:cs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662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55</TotalTime>
  <Pages>2</Pages>
  <Words>261</Words>
  <Characters>1546</Characters>
  <Application>Microsoft Office Outlook</Application>
  <DocSecurity>0</DocSecurity>
  <Lines>0</Lines>
  <Paragraphs>0</Paragraphs>
  <ScaleCrop>false</ScaleCrop>
  <Company>MD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Ministry of Transport</dc:title>
  <dc:subject/>
  <dc:creator>Celerýnová Alena Bc.</dc:creator>
  <cp:keywords/>
  <dc:description/>
  <cp:lastModifiedBy>Škrna Marek, Ing.;220;225131332</cp:lastModifiedBy>
  <cp:revision>11</cp:revision>
  <cp:lastPrinted>2015-01-15T11:02:00Z</cp:lastPrinted>
  <dcterms:created xsi:type="dcterms:W3CDTF">2015-01-26T13:23:00Z</dcterms:created>
  <dcterms:modified xsi:type="dcterms:W3CDTF">2015-01-29T08:47:00Z</dcterms:modified>
</cp:coreProperties>
</file>